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74577" w14:textId="77777777" w:rsidR="00E555D4" w:rsidRPr="00E555D4" w:rsidRDefault="00E555D4" w:rsidP="00E555D4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  <w:bookmarkStart w:id="0" w:name="_GoBack"/>
      <w:bookmarkEnd w:id="0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Growth 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mindset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 story discussion books</w:t>
      </w:r>
    </w:p>
    <w:p w14:paraId="5E60D9FE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‘I can’t do this’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K J Walton</w:t>
      </w:r>
    </w:p>
    <w:p w14:paraId="4497D777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‘A Muddle of Mistakes’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K J Walton</w:t>
      </w:r>
    </w:p>
    <w:p w14:paraId="1031C32E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‘Giraffes can’t dance’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Giles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Andrae</w:t>
      </w:r>
      <w:proofErr w:type="spellEnd"/>
      <w:r w:rsidRPr="00E555D4">
        <w:rPr>
          <w:rFonts w:ascii="Arial" w:hAnsi="Arial" w:cs="Arial"/>
          <w:sz w:val="24"/>
          <w:szCs w:val="24"/>
          <w:lang w:eastAsia="en-GB"/>
        </w:rPr>
        <w:t xml:space="preserve"> and Guy Parker</w:t>
      </w:r>
    </w:p>
    <w:p w14:paraId="6019721B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‘All kinds of ways to be smart’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Judy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Lalli</w:t>
      </w:r>
      <w:proofErr w:type="spellEnd"/>
    </w:p>
    <w:p w14:paraId="4B3B711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‘Your fantastic elastic brain’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JoAnn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Deak</w:t>
      </w:r>
      <w:proofErr w:type="spellEnd"/>
    </w:p>
    <w:p w14:paraId="426D6B4C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‘Angelina ballerina’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Katharine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Holabird</w:t>
      </w:r>
      <w:proofErr w:type="spellEnd"/>
    </w:p>
    <w:p w14:paraId="7ABA1F7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‘The Dot’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Peter Reynolds</w:t>
      </w:r>
    </w:p>
    <w:p w14:paraId="51553447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‘Rosie Revere Engineer’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Andrea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Beaty</w:t>
      </w:r>
      <w:proofErr w:type="spellEnd"/>
    </w:p>
    <w:p w14:paraId="4CC355F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‘Ryan the Spy </w:t>
      </w:r>
      <w:proofErr w:type="gram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and :</w:t>
      </w:r>
      <w:proofErr w:type="gram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 the 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SuperHero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 secret’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Jason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Rago</w:t>
      </w:r>
      <w:proofErr w:type="spellEnd"/>
    </w:p>
    <w:p w14:paraId="7CC4E9B2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Cindersilly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Diana B. Thompson</w:t>
      </w:r>
    </w:p>
    <w:p w14:paraId="2946482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‘Everyone can learn to ride a bicycle’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Chris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Raschka</w:t>
      </w:r>
      <w:proofErr w:type="spellEnd"/>
    </w:p>
    <w:p w14:paraId="0849D436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Cleversticks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Bernard Ashley</w:t>
      </w:r>
    </w:p>
    <w:p w14:paraId="135ED444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‘Rooting for You’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Susan Hood</w:t>
      </w:r>
    </w:p>
    <w:p w14:paraId="3801F478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‘Snail Trail’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Ruth Brown</w:t>
      </w:r>
    </w:p>
    <w:p w14:paraId="3E0C692C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‘The girl who never made mistakes’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Mark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Pett</w:t>
      </w:r>
      <w:proofErr w:type="spellEnd"/>
      <w:r w:rsidRPr="00E555D4">
        <w:rPr>
          <w:rFonts w:ascii="Arial" w:hAnsi="Arial" w:cs="Arial"/>
          <w:sz w:val="24"/>
          <w:szCs w:val="24"/>
          <w:lang w:eastAsia="en-GB"/>
        </w:rPr>
        <w:t xml:space="preserve"> and Gary Rubinstein</w:t>
      </w:r>
    </w:p>
    <w:p w14:paraId="7D2BA50E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Mirette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 on the High Wire’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Emily Arnold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McCully</w:t>
      </w:r>
      <w:proofErr w:type="spellEnd"/>
    </w:p>
    <w:p w14:paraId="0E6815C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‘Mistakes that worked’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Charlotte Foltz Jones</w:t>
      </w:r>
    </w:p>
    <w:p w14:paraId="4A1756C4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‘Turbo – Racing Team’ </w:t>
      </w:r>
      <w:r w:rsidRPr="00E555D4">
        <w:rPr>
          <w:rFonts w:ascii="Arial" w:hAnsi="Arial" w:cs="Arial"/>
          <w:sz w:val="24"/>
          <w:szCs w:val="24"/>
          <w:lang w:eastAsia="en-GB"/>
        </w:rPr>
        <w:t>by (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Tubo</w:t>
      </w:r>
      <w:proofErr w:type="spellEnd"/>
      <w:r w:rsidRPr="00E555D4">
        <w:rPr>
          <w:rFonts w:ascii="Arial" w:hAnsi="Arial" w:cs="Arial"/>
          <w:sz w:val="24"/>
          <w:szCs w:val="24"/>
          <w:lang w:eastAsia="en-GB"/>
        </w:rPr>
        <w:t xml:space="preserve"> Mega Sounds – Igloo Books Ltd)</w:t>
      </w:r>
    </w:p>
    <w:p w14:paraId="7C688C3E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‘Three cheers for Errol’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Babette Cole</w:t>
      </w:r>
    </w:p>
    <w:p w14:paraId="51D92E11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‘When Lizzy was afraid of trying new things’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Inger Maier</w:t>
      </w:r>
    </w:p>
    <w:p w14:paraId="13C932A5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 xml:space="preserve">‘William 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Worrydactyl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Brian Moses and Mike Gordon</w:t>
      </w:r>
    </w:p>
    <w:p w14:paraId="28A8B012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‘Regina’s big mistake’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Marissa Moss</w:t>
      </w:r>
    </w:p>
    <w:p w14:paraId="6A776AFE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‘Going Places’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Peter Reynolds</w:t>
      </w:r>
    </w:p>
    <w:p w14:paraId="025084EB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</w:t>
      </w:r>
      <w:proofErr w:type="spellStart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Ish</w:t>
      </w:r>
      <w:proofErr w:type="spellEnd"/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Peter Reynolds</w:t>
      </w:r>
    </w:p>
    <w:p w14:paraId="6607DB66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lastRenderedPageBreak/>
        <w:t>‘Someday’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Eileen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Spinella</w:t>
      </w:r>
      <w:proofErr w:type="spellEnd"/>
    </w:p>
    <w:p w14:paraId="5678C274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bCs/>
          <w:sz w:val="24"/>
          <w:szCs w:val="24"/>
          <w:lang w:eastAsia="en-GB"/>
        </w:rPr>
        <w:t>‘I can do it!’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Pat Thomas</w:t>
      </w:r>
    </w:p>
    <w:p w14:paraId="71C8CA48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sz w:val="24"/>
          <w:szCs w:val="24"/>
          <w:lang w:eastAsia="en-GB"/>
        </w:rPr>
        <w:t xml:space="preserve">‘Beautiful </w:t>
      </w:r>
      <w:proofErr w:type="spellStart"/>
      <w:r w:rsidRPr="00E555D4">
        <w:rPr>
          <w:rFonts w:ascii="Arial" w:hAnsi="Arial" w:cs="Arial"/>
          <w:b/>
          <w:sz w:val="24"/>
          <w:szCs w:val="24"/>
          <w:lang w:eastAsia="en-GB"/>
        </w:rPr>
        <w:t>Oops’</w:t>
      </w:r>
      <w:proofErr w:type="spellEnd"/>
      <w:r w:rsidRPr="00E555D4">
        <w:rPr>
          <w:rFonts w:ascii="Arial" w:hAnsi="Arial" w:cs="Arial"/>
          <w:sz w:val="24"/>
          <w:szCs w:val="24"/>
          <w:lang w:eastAsia="en-GB"/>
        </w:rPr>
        <w:t xml:space="preserve"> by Barney </w:t>
      </w:r>
      <w:proofErr w:type="spellStart"/>
      <w:r w:rsidRPr="00E555D4">
        <w:rPr>
          <w:rFonts w:ascii="Arial" w:hAnsi="Arial" w:cs="Arial"/>
          <w:sz w:val="24"/>
          <w:szCs w:val="24"/>
          <w:lang w:eastAsia="en-GB"/>
        </w:rPr>
        <w:t>Saltzberg</w:t>
      </w:r>
      <w:proofErr w:type="spellEnd"/>
    </w:p>
    <w:p w14:paraId="3F052CCF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sz w:val="24"/>
          <w:szCs w:val="24"/>
          <w:lang w:eastAsia="en-GB"/>
        </w:rPr>
        <w:t>‘Possum Magic’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Mem Fox</w:t>
      </w:r>
    </w:p>
    <w:p w14:paraId="4494D665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  <w:r w:rsidRPr="00E555D4">
        <w:rPr>
          <w:rFonts w:ascii="Arial" w:hAnsi="Arial" w:cs="Arial"/>
          <w:b/>
          <w:sz w:val="24"/>
          <w:szCs w:val="24"/>
          <w:lang w:eastAsia="en-GB"/>
        </w:rPr>
        <w:t>‘</w:t>
      </w:r>
      <w:proofErr w:type="spellStart"/>
      <w:r w:rsidRPr="00E555D4">
        <w:rPr>
          <w:rFonts w:ascii="Arial" w:hAnsi="Arial" w:cs="Arial"/>
          <w:b/>
          <w:sz w:val="24"/>
          <w:szCs w:val="24"/>
          <w:lang w:eastAsia="en-GB"/>
        </w:rPr>
        <w:t>Zog</w:t>
      </w:r>
      <w:proofErr w:type="spellEnd"/>
      <w:r w:rsidRPr="00E555D4">
        <w:rPr>
          <w:rFonts w:ascii="Arial" w:hAnsi="Arial" w:cs="Arial"/>
          <w:b/>
          <w:sz w:val="24"/>
          <w:szCs w:val="24"/>
          <w:lang w:eastAsia="en-GB"/>
        </w:rPr>
        <w:t>’</w:t>
      </w:r>
      <w:r w:rsidRPr="00E555D4">
        <w:rPr>
          <w:rFonts w:ascii="Arial" w:hAnsi="Arial" w:cs="Arial"/>
          <w:sz w:val="24"/>
          <w:szCs w:val="24"/>
          <w:lang w:eastAsia="en-GB"/>
        </w:rPr>
        <w:t xml:space="preserve"> by Julia Donaldson</w:t>
      </w:r>
    </w:p>
    <w:p w14:paraId="1CF1A853" w14:textId="77777777" w:rsidR="00E555D4" w:rsidRPr="00E555D4" w:rsidRDefault="00E555D4" w:rsidP="00E555D4">
      <w:pPr>
        <w:spacing w:before="100" w:beforeAutospacing="1" w:after="100" w:afterAutospacing="1"/>
        <w:rPr>
          <w:rFonts w:ascii="Arial" w:hAnsi="Arial" w:cs="Arial"/>
          <w:sz w:val="24"/>
          <w:szCs w:val="24"/>
          <w:lang w:eastAsia="en-GB"/>
        </w:rPr>
      </w:pPr>
    </w:p>
    <w:p w14:paraId="7DD34480" w14:textId="77777777" w:rsidR="00FC69FF" w:rsidRDefault="00FC69FF" w:rsidP="00FC69FF">
      <w:pPr>
        <w:jc w:val="center"/>
        <w:rPr>
          <w:rFonts w:ascii="Arial" w:hAnsi="Arial" w:cs="Arial"/>
          <w:b/>
          <w:sz w:val="32"/>
          <w:szCs w:val="32"/>
        </w:rPr>
      </w:pPr>
    </w:p>
    <w:sectPr w:rsidR="00FC69FF" w:rsidSect="0094428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4D372" w14:textId="77777777" w:rsidR="008874CF" w:rsidRDefault="008874CF" w:rsidP="000B29F1">
      <w:r>
        <w:separator/>
      </w:r>
    </w:p>
  </w:endnote>
  <w:endnote w:type="continuationSeparator" w:id="0">
    <w:p w14:paraId="763677E8" w14:textId="77777777" w:rsidR="008874CF" w:rsidRDefault="008874CF" w:rsidP="000B2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etaBold-Roman">
    <w:altName w:val="Avenir Black"/>
    <w:charset w:val="00"/>
    <w:family w:val="swiss"/>
    <w:pitch w:val="variable"/>
    <w:sig w:usb0="80000027" w:usb1="00000000" w:usb2="00000000" w:usb3="00000000" w:csb0="00000001" w:csb1="00000000"/>
  </w:font>
  <w:font w:name="MetaNormal-Roman">
    <w:altName w:val="Luminari"/>
    <w:charset w:val="00"/>
    <w:family w:val="swiss"/>
    <w:pitch w:val="variable"/>
    <w:sig w:usb0="80000027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512E7" w14:textId="77777777" w:rsidR="00816905" w:rsidRPr="007E35A0" w:rsidRDefault="00C05AFE" w:rsidP="00A426C2">
    <w:pPr>
      <w:pStyle w:val="Footer"/>
      <w:tabs>
        <w:tab w:val="clear" w:pos="9026"/>
        <w:tab w:val="right" w:pos="9781"/>
      </w:tabs>
      <w:ind w:left="-709" w:right="-755"/>
      <w:jc w:val="center"/>
      <w:rPr>
        <w:rFonts w:ascii="MetaBold-Roman" w:hAnsi="MetaBold-Roman"/>
        <w:b/>
        <w:color w:val="D50032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64BBB29" wp14:editId="7257C259">
              <wp:simplePos x="0" y="0"/>
              <wp:positionH relativeFrom="column">
                <wp:posOffset>-1654175</wp:posOffset>
              </wp:positionH>
              <wp:positionV relativeFrom="paragraph">
                <wp:posOffset>-130629</wp:posOffset>
              </wp:positionV>
              <wp:extent cx="12980670" cy="0"/>
              <wp:effectExtent l="0" t="0" r="1143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298067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0.25pt,-10.3pt" to="891.85pt,-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" strokecolor="#a5a5a5 [2092]"/>
          </w:pict>
        </mc:Fallback>
      </mc:AlternateContent>
    </w:r>
    <w:r w:rsidR="00816905" w:rsidRPr="007E35A0">
      <w:rPr>
        <w:rFonts w:ascii="MetaBold-Roman" w:hAnsi="MetaBold-Roman"/>
        <w:b/>
        <w:color w:val="D50032"/>
        <w:sz w:val="20"/>
        <w:szCs w:val="20"/>
      </w:rPr>
      <w:t>EESforschools.org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BC43E" w14:textId="77777777" w:rsidR="00EA77C7" w:rsidRDefault="00EA77C7" w:rsidP="00EA77C7">
    <w:pPr>
      <w:pStyle w:val="Footer"/>
      <w:tabs>
        <w:tab w:val="clear" w:pos="9026"/>
        <w:tab w:val="right" w:pos="9781"/>
      </w:tabs>
      <w:ind w:left="-709" w:right="-755"/>
      <w:rPr>
        <w:rFonts w:ascii="MetaBold-Roman" w:hAnsi="MetaBold-Roman"/>
        <w:color w:val="D50032"/>
        <w:sz w:val="20"/>
        <w:szCs w:val="20"/>
      </w:rPr>
    </w:pPr>
    <w:r w:rsidRPr="00CB2C44">
      <w:rPr>
        <w:rFonts w:ascii="MetaBold-Roman" w:hAnsi="MetaBold-Roman"/>
        <w:noProof/>
        <w:color w:val="4E5758"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FD3ABF" wp14:editId="00C3586E">
              <wp:simplePos x="0" y="0"/>
              <wp:positionH relativeFrom="column">
                <wp:posOffset>-438150</wp:posOffset>
              </wp:positionH>
              <wp:positionV relativeFrom="paragraph">
                <wp:posOffset>45720</wp:posOffset>
              </wp:positionV>
              <wp:extent cx="7672070" cy="9525"/>
              <wp:effectExtent l="0" t="0" r="24130" b="2857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672070" cy="9525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5pt,3.6pt" to="569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" strokecolor="#a5a5a5 [2092]"/>
          </w:pict>
        </mc:Fallback>
      </mc:AlternateContent>
    </w:r>
  </w:p>
  <w:p w14:paraId="4034572A" w14:textId="77777777" w:rsidR="00816905" w:rsidRDefault="00816905" w:rsidP="00EA77C7">
    <w:pPr>
      <w:pStyle w:val="Footer"/>
      <w:tabs>
        <w:tab w:val="clear" w:pos="9026"/>
        <w:tab w:val="right" w:pos="9781"/>
      </w:tabs>
      <w:ind w:left="-709" w:right="-755"/>
      <w:rPr>
        <w:rFonts w:ascii="MetaNormal-Roman" w:hAnsi="MetaNormal-Roman"/>
        <w:color w:val="58585B"/>
        <w:sz w:val="18"/>
        <w:szCs w:val="18"/>
      </w:rPr>
    </w:pPr>
    <w:r w:rsidRPr="00D56BB1">
      <w:rPr>
        <w:rFonts w:ascii="MetaBold-Roman" w:hAnsi="MetaBold-Roman"/>
        <w:color w:val="D50032"/>
        <w:sz w:val="20"/>
        <w:szCs w:val="20"/>
      </w:rPr>
      <w:t>E</w:t>
    </w:r>
    <w:r w:rsidR="00EA77C7">
      <w:rPr>
        <w:rFonts w:ascii="MetaBold-Roman" w:hAnsi="MetaBold-Roman"/>
        <w:color w:val="D50032"/>
        <w:sz w:val="20"/>
        <w:szCs w:val="20"/>
      </w:rPr>
      <w:t>ESfors</w:t>
    </w:r>
    <w:r w:rsidRPr="00D56BB1">
      <w:rPr>
        <w:rFonts w:ascii="MetaBold-Roman" w:hAnsi="MetaBold-Roman"/>
        <w:color w:val="D50032"/>
        <w:sz w:val="20"/>
        <w:szCs w:val="20"/>
      </w:rPr>
      <w:t>chools</w:t>
    </w:r>
    <w:r w:rsidR="00EA77C7">
      <w:rPr>
        <w:rFonts w:ascii="MetaBold-Roman" w:hAnsi="MetaBold-Roman"/>
        <w:color w:val="D50032"/>
        <w:sz w:val="20"/>
        <w:szCs w:val="20"/>
      </w:rPr>
      <w:t xml:space="preserve">.org </w:t>
    </w:r>
    <w:r w:rsidR="00EA77C7">
      <w:rPr>
        <w:rFonts w:ascii="MetaBold-Roman" w:hAnsi="MetaBold-Roman"/>
        <w:color w:val="D50032"/>
        <w:sz w:val="20"/>
        <w:szCs w:val="20"/>
      </w:rPr>
      <w:tab/>
    </w:r>
    <w:r w:rsidR="00EA77C7">
      <w:rPr>
        <w:rFonts w:ascii="MetaBold-Roman" w:hAnsi="MetaBold-Roman"/>
        <w:color w:val="D50032"/>
        <w:sz w:val="20"/>
        <w:szCs w:val="20"/>
      </w:rPr>
      <w:tab/>
    </w:r>
    <w:r w:rsidRPr="00AB1DFE">
      <w:rPr>
        <w:rFonts w:ascii="MetaNormal-Roman" w:hAnsi="MetaNormal-Roman"/>
        <w:color w:val="58585B"/>
        <w:sz w:val="18"/>
        <w:szCs w:val="18"/>
      </w:rPr>
      <w:t>EES for Schools is owned by Essex County Council</w:t>
    </w:r>
  </w:p>
  <w:p w14:paraId="3300BB87" w14:textId="77777777" w:rsidR="00EA77C7" w:rsidRDefault="00EA77C7" w:rsidP="00EA77C7">
    <w:pPr>
      <w:pStyle w:val="Footer"/>
      <w:tabs>
        <w:tab w:val="clear" w:pos="9026"/>
        <w:tab w:val="right" w:pos="9781"/>
      </w:tabs>
      <w:ind w:left="-709" w:right="-755"/>
      <w:rPr>
        <w:rFonts w:ascii="MetaNormal-Roman" w:hAnsi="MetaNormal-Roman"/>
        <w:color w:val="58585B"/>
        <w:sz w:val="18"/>
        <w:szCs w:val="18"/>
      </w:rPr>
    </w:pPr>
  </w:p>
  <w:p w14:paraId="3E26F8A5" w14:textId="77777777" w:rsidR="00EA77C7" w:rsidRPr="00EA77C7" w:rsidRDefault="00EA77C7" w:rsidP="00EA77C7">
    <w:pPr>
      <w:pStyle w:val="Footer"/>
      <w:tabs>
        <w:tab w:val="clear" w:pos="9026"/>
        <w:tab w:val="right" w:pos="9781"/>
      </w:tabs>
      <w:ind w:left="-709" w:right="-755"/>
      <w:rPr>
        <w:b/>
        <w:sz w:val="18"/>
        <w:szCs w:val="18"/>
      </w:rPr>
    </w:pPr>
    <w:r>
      <w:rPr>
        <w:rFonts w:ascii="MetaNormal-Roman" w:hAnsi="MetaNormal-Roman"/>
        <w:color w:val="58585B"/>
        <w:sz w:val="18"/>
        <w:szCs w:val="18"/>
      </w:rPr>
      <w:t>© EES for Schools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A1AB1" w14:textId="77777777" w:rsidR="008874CF" w:rsidRDefault="008874CF" w:rsidP="000B29F1">
      <w:r>
        <w:separator/>
      </w:r>
    </w:p>
  </w:footnote>
  <w:footnote w:type="continuationSeparator" w:id="0">
    <w:p w14:paraId="76F4E03B" w14:textId="77777777" w:rsidR="008874CF" w:rsidRDefault="008874CF" w:rsidP="000B29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C1FA" w14:textId="77777777" w:rsidR="00816905" w:rsidRDefault="00816905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487E0AC" wp14:editId="4BC316BA">
          <wp:simplePos x="914400" y="457200"/>
          <wp:positionH relativeFrom="page">
            <wp:align>center</wp:align>
          </wp:positionH>
          <wp:positionV relativeFrom="page">
            <wp:align>top</wp:align>
          </wp:positionV>
          <wp:extent cx="10692000" cy="15264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gray top stripe portrai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15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DA2A1" w14:textId="77777777" w:rsidR="00816905" w:rsidRDefault="00483573">
    <w:pPr>
      <w:pStyle w:val="Head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2BC7C1DA" wp14:editId="296482DE">
          <wp:simplePos x="0" y="0"/>
          <wp:positionH relativeFrom="margin">
            <wp:posOffset>-914400</wp:posOffset>
          </wp:positionH>
          <wp:positionV relativeFrom="margin">
            <wp:posOffset>-914400</wp:posOffset>
          </wp:positionV>
          <wp:extent cx="7559675" cy="1365250"/>
          <wp:effectExtent l="0" t="0" r="9525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2698 EES Headers Aug 2015 A4 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365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601CF"/>
    <w:multiLevelType w:val="hybridMultilevel"/>
    <w:tmpl w:val="023898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6E2410B"/>
    <w:multiLevelType w:val="hybridMultilevel"/>
    <w:tmpl w:val="240E8B5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5D4"/>
    <w:rsid w:val="000B29F1"/>
    <w:rsid w:val="001E1544"/>
    <w:rsid w:val="00203327"/>
    <w:rsid w:val="002E431C"/>
    <w:rsid w:val="004164DC"/>
    <w:rsid w:val="00483573"/>
    <w:rsid w:val="004B086E"/>
    <w:rsid w:val="004B4668"/>
    <w:rsid w:val="004C6272"/>
    <w:rsid w:val="00544D7F"/>
    <w:rsid w:val="00557BF0"/>
    <w:rsid w:val="00577A4C"/>
    <w:rsid w:val="005A0665"/>
    <w:rsid w:val="005C443F"/>
    <w:rsid w:val="006658DD"/>
    <w:rsid w:val="00674978"/>
    <w:rsid w:val="00721503"/>
    <w:rsid w:val="007657E8"/>
    <w:rsid w:val="007C2251"/>
    <w:rsid w:val="007C6567"/>
    <w:rsid w:val="007E35A0"/>
    <w:rsid w:val="008007A2"/>
    <w:rsid w:val="00816905"/>
    <w:rsid w:val="008874CF"/>
    <w:rsid w:val="008B16D5"/>
    <w:rsid w:val="008F25B2"/>
    <w:rsid w:val="00944289"/>
    <w:rsid w:val="009B256E"/>
    <w:rsid w:val="00A426C2"/>
    <w:rsid w:val="00AB1DFE"/>
    <w:rsid w:val="00B67D12"/>
    <w:rsid w:val="00BD7075"/>
    <w:rsid w:val="00C05AFE"/>
    <w:rsid w:val="00CB2335"/>
    <w:rsid w:val="00CB2C44"/>
    <w:rsid w:val="00D2364A"/>
    <w:rsid w:val="00D56BB1"/>
    <w:rsid w:val="00E25DCC"/>
    <w:rsid w:val="00E555D4"/>
    <w:rsid w:val="00E9002A"/>
    <w:rsid w:val="00EA77C7"/>
    <w:rsid w:val="00F14395"/>
    <w:rsid w:val="00FC69FF"/>
    <w:rsid w:val="00FD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F03D8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555D4"/>
    <w:pPr>
      <w:spacing w:after="0" w:line="240" w:lineRule="auto"/>
    </w:pPr>
    <w:rPr>
      <w:rFonts w:ascii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9F1"/>
    <w:pPr>
      <w:tabs>
        <w:tab w:val="center" w:pos="4513"/>
        <w:tab w:val="right" w:pos="9026"/>
      </w:tabs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0B29F1"/>
  </w:style>
  <w:style w:type="paragraph" w:styleId="Footer">
    <w:name w:val="footer"/>
    <w:basedOn w:val="Normal"/>
    <w:link w:val="FooterChar"/>
    <w:unhideWhenUsed/>
    <w:rsid w:val="000B29F1"/>
    <w:pPr>
      <w:tabs>
        <w:tab w:val="center" w:pos="4513"/>
        <w:tab w:val="right" w:pos="9026"/>
      </w:tabs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0B29F1"/>
  </w:style>
  <w:style w:type="paragraph" w:styleId="BalloonText">
    <w:name w:val="Balloon Text"/>
    <w:basedOn w:val="Normal"/>
    <w:link w:val="BalloonTextChar"/>
    <w:uiPriority w:val="99"/>
    <w:semiHidden/>
    <w:unhideWhenUsed/>
    <w:rsid w:val="000B29F1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9F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B29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1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hesfs50\EUCHomedirs\carla.ryan-amey\My%20Documents\Carla%20Summer%202016\work%20practicalities\Branding%20&amp;%20promo%20docs\EES%20for%20Schools%20Template%20Aug%202015%20(Portrait)%20-%20EdCon%20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A5CA-D3C5-B64A-B5AA-3B79B9A2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\\Chesfs50\EUCHomedirs\carla.ryan-amey\My Documents\Carla Summer 2016\work practicalities\Branding &amp; promo docs\EES for Schools Template Aug 2015 (Portrait) - EdCon v1.dotx</Template>
  <TotalTime>1</TotalTime>
  <Pages>2</Pages>
  <Words>183</Words>
  <Characters>1047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Carla.Ryan-Amey</dc:creator>
  <cp:lastModifiedBy>Ruth Slater</cp:lastModifiedBy>
  <cp:revision>2</cp:revision>
  <cp:lastPrinted>2015-06-25T08:06:00Z</cp:lastPrinted>
  <dcterms:created xsi:type="dcterms:W3CDTF">2016-09-28T10:07:00Z</dcterms:created>
  <dcterms:modified xsi:type="dcterms:W3CDTF">2016-09-28T10:07:00Z</dcterms:modified>
</cp:coreProperties>
</file>